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73B85" w14:textId="78C2D64B" w:rsidR="00736BCC" w:rsidRDefault="0080768B">
      <w:r>
        <w:rPr>
          <w:noProof/>
        </w:rPr>
        <w:drawing>
          <wp:anchor distT="0" distB="0" distL="114300" distR="114300" simplePos="0" relativeHeight="251665408" behindDoc="1" locked="0" layoutInCell="1" allowOverlap="1" wp14:anchorId="1411FA5B" wp14:editId="5DF827B3">
            <wp:simplePos x="0" y="0"/>
            <wp:positionH relativeFrom="column">
              <wp:posOffset>4424664</wp:posOffset>
            </wp:positionH>
            <wp:positionV relativeFrom="paragraph">
              <wp:posOffset>4091</wp:posOffset>
            </wp:positionV>
            <wp:extent cx="2330450" cy="3107055"/>
            <wp:effectExtent l="0" t="0" r="0" b="0"/>
            <wp:wrapNone/>
            <wp:docPr id="2" name="Afbeelding 2" descr="Afbeelding met persoon, buitenshuis, kleding, atletiekwedstrij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buitenshuis, kleding, atletiekwedstrijd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91">
        <w:rPr>
          <w:rFonts w:ascii="Arial" w:hAnsi="Arial"/>
          <w:noProof/>
        </w:rPr>
        <w:drawing>
          <wp:anchor distT="0" distB="0" distL="114300" distR="114300" simplePos="0" relativeHeight="251667456" behindDoc="1" locked="0" layoutInCell="1" allowOverlap="1" wp14:anchorId="2934784D" wp14:editId="0CC56735">
            <wp:simplePos x="0" y="0"/>
            <wp:positionH relativeFrom="column">
              <wp:posOffset>4431665</wp:posOffset>
            </wp:positionH>
            <wp:positionV relativeFrom="paragraph">
              <wp:posOffset>3735465</wp:posOffset>
            </wp:positionV>
            <wp:extent cx="2304382" cy="2620370"/>
            <wp:effectExtent l="0" t="0" r="1270" b="8890"/>
            <wp:wrapNone/>
            <wp:docPr id="4" name="Afbeelding 4" descr="Afbeelding met sport, atletiekwedstrijd, tennis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port, atletiekwedstrijd, tennis, buitenshuis&#10;&#10;Door AI gegenereerde inhoud is mogelijk onjuis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2" r="7940" b="24698"/>
                    <a:stretch/>
                  </pic:blipFill>
                  <pic:spPr bwMode="auto">
                    <a:xfrm>
                      <a:off x="0" y="0"/>
                      <a:ext cx="2304382" cy="262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415">
        <w:rPr>
          <w:noProof/>
          <w:lang w:bidi="nl-NL"/>
        </w:rPr>
        <w:drawing>
          <wp:anchor distT="0" distB="0" distL="114300" distR="114300" simplePos="0" relativeHeight="251668480" behindDoc="1" locked="0" layoutInCell="1" allowOverlap="1" wp14:anchorId="54C37300" wp14:editId="334C53C4">
            <wp:simplePos x="0" y="0"/>
            <wp:positionH relativeFrom="margin">
              <wp:posOffset>1064525</wp:posOffset>
            </wp:positionH>
            <wp:positionV relativeFrom="paragraph">
              <wp:posOffset>-184719</wp:posOffset>
            </wp:positionV>
            <wp:extent cx="1596788" cy="1596788"/>
            <wp:effectExtent l="0" t="0" r="3810" b="3810"/>
            <wp:wrapNone/>
            <wp:docPr id="5" name="Afbeelding 5" descr="Afbeelding met tekst, Lettertype, logo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Lettertype, logo, Graphics&#10;&#10;Door AI gegenereerde inhoud is mogelijk onjuis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88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CC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60E21E72" wp14:editId="4088FFAC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2540" b="0"/>
                <wp:wrapNone/>
                <wp:docPr id="1" name="Groe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Vrije vorm 3" descr="decoratief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Vrije vorm 4" descr="decoratief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Vrije vorm 5" descr="decoratief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Vrije vorm 6" descr="decoratief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Vrije vorm 7" descr="decoratief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Vrije vorm 8" descr="decoratief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ep 1" descr="decoratief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kel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kel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kel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kel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kel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kel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kel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kel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kel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kel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jn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kel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kel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kel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kel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kel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kel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kel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kel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Vorm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kel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kel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kel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kel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kel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kel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kel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Vorm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Vorm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kel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kel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kel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Vorm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kel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Vorm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Vorm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Vorm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Vorm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kel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kel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kel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Vorm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kel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kel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kel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kel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kel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kel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kel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kel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kel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kel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kel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kel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kel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kel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kel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kel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kel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kel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kel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jn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kel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kel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kel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kel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kel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kel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kel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kel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kel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kel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jn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kel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kel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kel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kel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kel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kel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kel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kel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Vorm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kel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kel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kel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kel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kel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kel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kel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kel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kel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kel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kel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kel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kel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kel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kel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kel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jn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kel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kel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kel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kel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kel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kel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kel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jn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kel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kel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kel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Vorm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kel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kel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kel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jn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Vorm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kel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kel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kel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kel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jn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kel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kel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kel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kel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kel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kel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kel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kel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kel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kel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kel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kel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kel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kel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kel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kel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kel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kel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kel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kel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kel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kel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kel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kel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kel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kel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kel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kel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kel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kel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kel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kel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kel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kel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kel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kel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kel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kel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kel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kel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kel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kel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kel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kel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kel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kel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kel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kel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kel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kel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jn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kel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21B38400" id="Groep 1" o:spid="_x0000_s1026" alt="&quot;&quot;" style="position:absolute;margin-left:0;margin-top:-36pt;width:612.55pt;height:792.5pt;z-index:-25165209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">
                <v:shape id="Vrije vorm 3" o:spid="_x0000_s1027" alt="decoratief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Vrije vorm 4" o:spid="_x0000_s1028" alt="decoratief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Vrije vorm 5" o:spid="_x0000_s1029" alt="decoratief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Vrije vorm 6" o:spid="_x0000_s1030" alt="decoratief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Vrije vorm 7" o:spid="_x0000_s1031" alt="decoratief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Vrije vorm 8" o:spid="_x0000_s1032" alt="decoratief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ef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kel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jn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kel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Vorm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kel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Vorm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kel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kel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Vorm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Vorm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Vorm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Vorm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kel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kel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kel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kel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kel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jn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kel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jn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kel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kel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jn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Vorm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kel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kel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kel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76"/>
        <w:gridCol w:w="857"/>
        <w:gridCol w:w="560"/>
        <w:gridCol w:w="2297"/>
      </w:tblGrid>
      <w:tr w:rsidR="002E4AFC" w:rsidRPr="002E4AFC" w14:paraId="26C9A6DD" w14:textId="77777777" w:rsidTr="004F6415">
        <w:trPr>
          <w:trHeight w:val="2060"/>
          <w:jc w:val="center"/>
        </w:trPr>
        <w:tc>
          <w:tcPr>
            <w:tcW w:w="7033" w:type="dxa"/>
            <w:gridSpan w:val="2"/>
          </w:tcPr>
          <w:p w14:paraId="6BF31C07" w14:textId="16613FA9" w:rsidR="002E4AFC" w:rsidRPr="002E4AFC" w:rsidRDefault="002E4AFC" w:rsidP="002E4AFC">
            <w:pPr>
              <w:pStyle w:val="Titel"/>
            </w:pPr>
            <w:r w:rsidRPr="002E4AFC">
              <w:rPr>
                <w:lang w:bidi="nl-NL"/>
              </w:rPr>
              <w:br/>
            </w:r>
          </w:p>
        </w:tc>
        <w:tc>
          <w:tcPr>
            <w:tcW w:w="2857" w:type="dxa"/>
            <w:gridSpan w:val="2"/>
            <w:vAlign w:val="bottom"/>
          </w:tcPr>
          <w:p w14:paraId="68873A04" w14:textId="2FEE0BD1" w:rsidR="002E4AFC" w:rsidRPr="002E4AFC" w:rsidRDefault="002E4AFC" w:rsidP="002E4AFC">
            <w:pPr>
              <w:jc w:val="center"/>
            </w:pPr>
          </w:p>
        </w:tc>
      </w:tr>
      <w:tr w:rsidR="002E4AFC" w:rsidRPr="002E4AFC" w14:paraId="440EBEC0" w14:textId="77777777" w:rsidTr="0080768B">
        <w:trPr>
          <w:trHeight w:val="2931"/>
          <w:jc w:val="center"/>
        </w:trPr>
        <w:tc>
          <w:tcPr>
            <w:tcW w:w="6176" w:type="dxa"/>
            <w:vMerge w:val="restart"/>
          </w:tcPr>
          <w:p w14:paraId="640CB0BD" w14:textId="360EA8E6" w:rsidR="002E4AFC" w:rsidRPr="002E4AFC" w:rsidRDefault="002E4AFC" w:rsidP="002E4AFC">
            <w:pPr>
              <w:rPr>
                <w:rFonts w:ascii="Arial" w:hAnsi="Arial"/>
              </w:rPr>
            </w:pPr>
          </w:p>
          <w:p w14:paraId="55E51BE6" w14:textId="3454A873" w:rsidR="002E4AFC" w:rsidRPr="002E4AFC" w:rsidRDefault="003013AD" w:rsidP="002E4AFC">
            <w:pPr>
              <w:pStyle w:val="Kop2"/>
              <w:rPr>
                <w:rFonts w:eastAsia="Times New Roman"/>
              </w:rPr>
            </w:pPr>
            <w:r>
              <w:rPr>
                <w:rFonts w:eastAsia="Times New Roman"/>
                <w:lang w:bidi="nl-NL"/>
              </w:rPr>
              <w:t>Even voorstellen…</w:t>
            </w:r>
          </w:p>
          <w:p w14:paraId="3E0F1E40" w14:textId="18116BD1" w:rsidR="002E4AFC" w:rsidRDefault="00CF6A91" w:rsidP="004F6415">
            <w:r>
              <w:t>Mijn naam is Rene van Oost en kom uit Ruinerwold.</w:t>
            </w:r>
          </w:p>
          <w:p w14:paraId="18B7FE46" w14:textId="230E353E" w:rsidR="00CF6A91" w:rsidRDefault="00CF6A91" w:rsidP="004F6415">
            <w:r>
              <w:t>Ik ben 41 jaar en werk als Sportinstructeur bij de Landmacht.</w:t>
            </w:r>
          </w:p>
          <w:p w14:paraId="475C7CA6" w14:textId="04515B8C" w:rsidR="00CF6A91" w:rsidRDefault="00CF6A91" w:rsidP="004F6415">
            <w:r>
              <w:t>Hier geef ik sportlessen aan militairen</w:t>
            </w:r>
            <w:r w:rsidR="0080768B">
              <w:t xml:space="preserve"> in allerlei oefengebieden.</w:t>
            </w:r>
          </w:p>
          <w:p w14:paraId="4E0B8B7E" w14:textId="77777777" w:rsidR="0080768B" w:rsidRDefault="0080768B" w:rsidP="004F6415"/>
          <w:p w14:paraId="586C7077" w14:textId="47EECFD6" w:rsidR="0080768B" w:rsidRDefault="0080768B" w:rsidP="004F6415">
            <w:r>
              <w:t xml:space="preserve">Vanaf de basisschool wist ik al dat ik naar het CIOS wou en dat </w:t>
            </w:r>
            <w:r w:rsidR="00933018">
              <w:t xml:space="preserve">ik iets in de sport </w:t>
            </w:r>
            <w:r>
              <w:t xml:space="preserve">wilde </w:t>
            </w:r>
            <w:r w:rsidR="00933018">
              <w:t>doen</w:t>
            </w:r>
            <w:r>
              <w:t xml:space="preserve">. </w:t>
            </w:r>
          </w:p>
          <w:p w14:paraId="080C454F" w14:textId="217DF614" w:rsidR="0080768B" w:rsidRDefault="00B83307" w:rsidP="004F6415">
            <w:r>
              <w:t xml:space="preserve">Na het CIOS ben ik gaan uitzoeken wat ik </w:t>
            </w:r>
            <w:r w:rsidR="00DC4566">
              <w:t>precies wilde</w:t>
            </w:r>
            <w:r>
              <w:t xml:space="preserve">. Toen mijn kans kwam om bij Defensie aan het werk te gaan heb ik die met beide handen aangepakt. </w:t>
            </w:r>
          </w:p>
          <w:p w14:paraId="0F96B199" w14:textId="60721F85" w:rsidR="00B83307" w:rsidRDefault="00B83307" w:rsidP="004F6415">
            <w:r>
              <w:t>Bij Defensie ben ik zowel fysiek als mentaal geprikkeld en ben erg blij dat ik deze stap gemaakt heb.</w:t>
            </w:r>
          </w:p>
          <w:p w14:paraId="70901F09" w14:textId="429FA99C" w:rsidR="00B83307" w:rsidRDefault="00B83307" w:rsidP="004F6415">
            <w:r>
              <w:t>Mijn doel is om deze ervaringen door te geven aan anderen, zowel binnen als buiten Defensie.</w:t>
            </w:r>
          </w:p>
          <w:p w14:paraId="7C61957B" w14:textId="77777777" w:rsidR="00B83307" w:rsidRDefault="00B83307" w:rsidP="004F6415"/>
          <w:p w14:paraId="7B11B14D" w14:textId="0010FEC0" w:rsidR="00B83307" w:rsidRDefault="00B83307" w:rsidP="004F6415">
            <w:r>
              <w:t>Op mijn 8</w:t>
            </w:r>
            <w:r w:rsidRPr="00B83307">
              <w:rPr>
                <w:vertAlign w:val="superscript"/>
              </w:rPr>
              <w:t>ste</w:t>
            </w:r>
            <w:r>
              <w:t xml:space="preserve"> ben ik begonnen met tennis, maar omdat ik meerdere sporten beoefende en op het CIOS ook veel moest sporten ben ik gestopt</w:t>
            </w:r>
            <w:r w:rsidR="00447D16">
              <w:t xml:space="preserve">. </w:t>
            </w:r>
          </w:p>
          <w:p w14:paraId="3E050E35" w14:textId="3FCD29F4" w:rsidR="00447D16" w:rsidRDefault="00447D16" w:rsidP="004F6415">
            <w:r>
              <w:t>Toen ik stopte met voetballen en voetbaltrainer zijn wilde ik nieuwe doelen</w:t>
            </w:r>
            <w:r w:rsidR="00DC4566">
              <w:t xml:space="preserve"> stellen</w:t>
            </w:r>
            <w:r>
              <w:t>. En deze vond ik in het tennis.</w:t>
            </w:r>
          </w:p>
          <w:p w14:paraId="54B6CAC3" w14:textId="2B52FB6B" w:rsidR="00447D16" w:rsidRDefault="00447D16" w:rsidP="004F6415">
            <w:r>
              <w:t>Ik heb mijn tenniscarriere weer opgepakt vanaf 2022 en merk dat ik weer geniet om beter te kunnen worden.</w:t>
            </w:r>
          </w:p>
          <w:p w14:paraId="45FC7A97" w14:textId="77777777" w:rsidR="00447D16" w:rsidRDefault="00447D16" w:rsidP="004F6415"/>
          <w:p w14:paraId="67E23E58" w14:textId="3CCF4A76" w:rsidR="00447D16" w:rsidRDefault="00447D16" w:rsidP="004F6415">
            <w:r>
              <w:t>Door mijn werk als sportinstructeur en jarenlang voetbaltrainer is het nu mijn doel om ook tennissers beter te maken.</w:t>
            </w:r>
          </w:p>
          <w:p w14:paraId="39C6B2D7" w14:textId="5F073DD8" w:rsidR="00447D16" w:rsidRDefault="00447D16" w:rsidP="004F6415">
            <w:r>
              <w:t xml:space="preserve">Ik kan erg genieten van spelers die gemotiveerd zijn om beter te worden. </w:t>
            </w:r>
          </w:p>
          <w:p w14:paraId="29291E64" w14:textId="121355E4" w:rsidR="00447D16" w:rsidRDefault="00447D16" w:rsidP="004F6415">
            <w:r>
              <w:t>En als ik mijn bijdrage daar aan kan leveren, voelt dit als een overwinning.</w:t>
            </w:r>
          </w:p>
          <w:p w14:paraId="6508487A" w14:textId="77777777" w:rsidR="002E4AFC" w:rsidRDefault="002E4AFC" w:rsidP="002E4AFC"/>
          <w:p w14:paraId="4FA78C99" w14:textId="1660AEC9" w:rsidR="00447D16" w:rsidRDefault="00447D16" w:rsidP="002E4AFC">
            <w:r>
              <w:t>Als laatste heb ik het doel om zowel kinderen als volwassenen meer de tennisbaan op te krijgen. Iedereen die op de baan staat moet plezier hebben in het tennisspel.</w:t>
            </w:r>
          </w:p>
          <w:p w14:paraId="1BF90220" w14:textId="2B68F8D5" w:rsidR="00447D16" w:rsidRDefault="00447D16" w:rsidP="002E4AFC">
            <w:r>
              <w:t>Of je nu een beginner of gevorderde bent.</w:t>
            </w:r>
          </w:p>
          <w:p w14:paraId="3AA3CFD4" w14:textId="77777777" w:rsidR="00447D16" w:rsidRDefault="00447D16" w:rsidP="002E4AFC"/>
          <w:p w14:paraId="05029357" w14:textId="26D76193" w:rsidR="00447D16" w:rsidRDefault="00447D16" w:rsidP="002E4AFC">
            <w:r>
              <w:t>Ik hoop jullie allen te mogen begroeten op of naast de baan om te genieten van deze mooie sport.</w:t>
            </w:r>
          </w:p>
          <w:p w14:paraId="0200234F" w14:textId="0BA84081" w:rsidR="00447D16" w:rsidRPr="002E4AFC" w:rsidRDefault="00447D16" w:rsidP="002E4AFC">
            <w:r>
              <w:t>En mocht je vragen hebben, stel ze gerust wanneer we elkaar treffen.</w:t>
            </w:r>
          </w:p>
          <w:p w14:paraId="09D15840" w14:textId="77777777" w:rsidR="002E4AFC" w:rsidRPr="002E4AFC" w:rsidRDefault="002E4AFC" w:rsidP="002E4AFC"/>
          <w:p w14:paraId="3F334041" w14:textId="7561DFF8" w:rsidR="002E4AFC" w:rsidRPr="002E4AFC" w:rsidRDefault="002E4AFC" w:rsidP="002E4AFC">
            <w:r w:rsidRPr="002E4AFC">
              <w:rPr>
                <w:lang w:bidi="nl-NL"/>
              </w:rPr>
              <w:t xml:space="preserve">Met </w:t>
            </w:r>
            <w:r w:rsidR="003013AD">
              <w:rPr>
                <w:lang w:bidi="nl-NL"/>
              </w:rPr>
              <w:t>sportieve</w:t>
            </w:r>
            <w:r w:rsidRPr="002E4AFC">
              <w:rPr>
                <w:lang w:bidi="nl-NL"/>
              </w:rPr>
              <w:t xml:space="preserve"> groet,</w:t>
            </w:r>
          </w:p>
          <w:p w14:paraId="2C34CF83" w14:textId="22C668E9" w:rsidR="002E4AFC" w:rsidRPr="002E4AFC" w:rsidRDefault="003013AD" w:rsidP="002E4AFC">
            <w:pPr>
              <w:rPr>
                <w:sz w:val="20"/>
                <w:szCs w:val="20"/>
              </w:rPr>
            </w:pPr>
            <w:r>
              <w:t>Rene van Oost</w:t>
            </w:r>
          </w:p>
          <w:p w14:paraId="01099C86" w14:textId="62F762E5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57" w:type="dxa"/>
            <w:vMerge w:val="restart"/>
          </w:tcPr>
          <w:p w14:paraId="68C6828A" w14:textId="65A33F72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57" w:type="dxa"/>
            <w:gridSpan w:val="2"/>
          </w:tcPr>
          <w:p w14:paraId="228ADB60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240DB544" w14:textId="77777777" w:rsidTr="004F6415">
        <w:trPr>
          <w:trHeight w:val="605"/>
          <w:jc w:val="center"/>
        </w:trPr>
        <w:tc>
          <w:tcPr>
            <w:tcW w:w="6176" w:type="dxa"/>
            <w:vMerge/>
          </w:tcPr>
          <w:p w14:paraId="04B8B388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57" w:type="dxa"/>
            <w:vMerge/>
          </w:tcPr>
          <w:p w14:paraId="3CCC0B79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57" w:type="dxa"/>
            <w:gridSpan w:val="2"/>
          </w:tcPr>
          <w:p w14:paraId="7AE0FB18" w14:textId="1597BACB" w:rsidR="002E4AFC" w:rsidRPr="002E4AFC" w:rsidRDefault="002E4AFC" w:rsidP="002E4AFC">
            <w:pPr>
              <w:pStyle w:val="Kop2"/>
            </w:pPr>
          </w:p>
        </w:tc>
      </w:tr>
      <w:tr w:rsidR="00736BCC" w:rsidRPr="002E4AFC" w14:paraId="2AD4EDA6" w14:textId="77777777" w:rsidTr="004F6415">
        <w:trPr>
          <w:trHeight w:val="567"/>
          <w:jc w:val="center"/>
        </w:trPr>
        <w:tc>
          <w:tcPr>
            <w:tcW w:w="6176" w:type="dxa"/>
            <w:vMerge/>
          </w:tcPr>
          <w:p w14:paraId="3CEFBAC2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57" w:type="dxa"/>
            <w:vMerge/>
          </w:tcPr>
          <w:p w14:paraId="53DC8223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60" w:type="dxa"/>
            <w:vAlign w:val="center"/>
          </w:tcPr>
          <w:p w14:paraId="4D795480" w14:textId="4FE83B4A" w:rsidR="00736BCC" w:rsidRPr="00736BCC" w:rsidRDefault="00736BCC" w:rsidP="00736BCC">
            <w:pPr>
              <w:pStyle w:val="Informatie"/>
            </w:pPr>
          </w:p>
        </w:tc>
        <w:tc>
          <w:tcPr>
            <w:tcW w:w="2297" w:type="dxa"/>
            <w:vAlign w:val="center"/>
          </w:tcPr>
          <w:p w14:paraId="4D21F586" w14:textId="58B26C0E" w:rsidR="00736BCC" w:rsidRPr="002E4AFC" w:rsidRDefault="00736BCC" w:rsidP="002E4AFC">
            <w:pPr>
              <w:pStyle w:val="Informatie"/>
            </w:pPr>
          </w:p>
        </w:tc>
      </w:tr>
      <w:tr w:rsidR="00736BCC" w:rsidRPr="002E4AFC" w14:paraId="63CCD678" w14:textId="77777777" w:rsidTr="004F6415">
        <w:trPr>
          <w:trHeight w:val="567"/>
          <w:jc w:val="center"/>
        </w:trPr>
        <w:tc>
          <w:tcPr>
            <w:tcW w:w="6176" w:type="dxa"/>
            <w:vMerge/>
          </w:tcPr>
          <w:p w14:paraId="45ADB639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57" w:type="dxa"/>
            <w:vMerge/>
          </w:tcPr>
          <w:p w14:paraId="34347609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60" w:type="dxa"/>
            <w:vAlign w:val="center"/>
          </w:tcPr>
          <w:p w14:paraId="5BA0FC21" w14:textId="5DEA70BF" w:rsidR="00736BCC" w:rsidRPr="00736BCC" w:rsidRDefault="00736BCC" w:rsidP="00736BCC">
            <w:pPr>
              <w:pStyle w:val="Informatie"/>
            </w:pPr>
          </w:p>
        </w:tc>
        <w:tc>
          <w:tcPr>
            <w:tcW w:w="2297" w:type="dxa"/>
            <w:vAlign w:val="center"/>
          </w:tcPr>
          <w:p w14:paraId="49F5550E" w14:textId="2E2F0BF5" w:rsidR="00736BCC" w:rsidRPr="002E4AFC" w:rsidRDefault="00736BCC" w:rsidP="002E4AFC">
            <w:pPr>
              <w:pStyle w:val="Informatie"/>
            </w:pPr>
          </w:p>
        </w:tc>
      </w:tr>
      <w:tr w:rsidR="00736BCC" w:rsidRPr="002E4AFC" w14:paraId="0349163D" w14:textId="77777777" w:rsidTr="004F6415">
        <w:trPr>
          <w:trHeight w:val="567"/>
          <w:jc w:val="center"/>
        </w:trPr>
        <w:tc>
          <w:tcPr>
            <w:tcW w:w="6176" w:type="dxa"/>
            <w:vMerge/>
          </w:tcPr>
          <w:p w14:paraId="444CB85F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57" w:type="dxa"/>
            <w:vMerge/>
          </w:tcPr>
          <w:p w14:paraId="4E49FB3D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60" w:type="dxa"/>
            <w:vAlign w:val="center"/>
          </w:tcPr>
          <w:p w14:paraId="07382E20" w14:textId="2D7C151F" w:rsidR="00736BCC" w:rsidRPr="00736BCC" w:rsidRDefault="00736BCC" w:rsidP="00736BCC">
            <w:pPr>
              <w:pStyle w:val="Informatie"/>
            </w:pPr>
          </w:p>
        </w:tc>
        <w:tc>
          <w:tcPr>
            <w:tcW w:w="2297" w:type="dxa"/>
            <w:vAlign w:val="center"/>
          </w:tcPr>
          <w:p w14:paraId="114E48BC" w14:textId="5B8EACA2" w:rsidR="00736BCC" w:rsidRPr="002E4AFC" w:rsidRDefault="00736BCC" w:rsidP="002E4AFC">
            <w:pPr>
              <w:pStyle w:val="Informatie"/>
            </w:pPr>
          </w:p>
        </w:tc>
      </w:tr>
      <w:tr w:rsidR="00736BCC" w:rsidRPr="002E4AFC" w14:paraId="6BCAFCAF" w14:textId="77777777" w:rsidTr="004F6415">
        <w:trPr>
          <w:trHeight w:val="567"/>
          <w:jc w:val="center"/>
        </w:trPr>
        <w:tc>
          <w:tcPr>
            <w:tcW w:w="6176" w:type="dxa"/>
            <w:vMerge/>
          </w:tcPr>
          <w:p w14:paraId="25E6CFA5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57" w:type="dxa"/>
            <w:vMerge/>
          </w:tcPr>
          <w:p w14:paraId="22B8AA3D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60" w:type="dxa"/>
            <w:vAlign w:val="center"/>
          </w:tcPr>
          <w:p w14:paraId="2167A09B" w14:textId="3C8FBCD6" w:rsidR="00736BCC" w:rsidRPr="00736BCC" w:rsidRDefault="00736BCC" w:rsidP="00736BCC">
            <w:pPr>
              <w:pStyle w:val="Informatie"/>
            </w:pPr>
          </w:p>
        </w:tc>
        <w:tc>
          <w:tcPr>
            <w:tcW w:w="2297" w:type="dxa"/>
            <w:vAlign w:val="center"/>
          </w:tcPr>
          <w:p w14:paraId="1F8927DD" w14:textId="2B4F7912" w:rsidR="00736BCC" w:rsidRPr="002E4AFC" w:rsidRDefault="00736BCC" w:rsidP="002E4AFC">
            <w:pPr>
              <w:pStyle w:val="Informatie"/>
            </w:pPr>
          </w:p>
        </w:tc>
      </w:tr>
      <w:tr w:rsidR="002E4AFC" w:rsidRPr="002E4AFC" w14:paraId="7644B16A" w14:textId="77777777" w:rsidTr="004F6415">
        <w:trPr>
          <w:trHeight w:val="796"/>
          <w:jc w:val="center"/>
        </w:trPr>
        <w:tc>
          <w:tcPr>
            <w:tcW w:w="6176" w:type="dxa"/>
            <w:vMerge/>
          </w:tcPr>
          <w:p w14:paraId="654CB6A4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57" w:type="dxa"/>
            <w:vMerge/>
          </w:tcPr>
          <w:p w14:paraId="4B078F2A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857" w:type="dxa"/>
            <w:gridSpan w:val="2"/>
          </w:tcPr>
          <w:p w14:paraId="7C0C1313" w14:textId="122CF37E" w:rsidR="002E4AFC" w:rsidRPr="002E4AFC" w:rsidRDefault="00135316" w:rsidP="002E4AFC">
            <w:pPr>
              <w:rPr>
                <w:rFonts w:ascii="Arial" w:hAnsi="Arial"/>
              </w:rPr>
            </w:pPr>
            <w:r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  <w:drawing>
                <wp:anchor distT="0" distB="0" distL="114300" distR="114300" simplePos="0" relativeHeight="251666432" behindDoc="1" locked="0" layoutInCell="1" allowOverlap="1" wp14:anchorId="4D2026FB" wp14:editId="35CE208D">
                  <wp:simplePos x="0" y="0"/>
                  <wp:positionH relativeFrom="column">
                    <wp:posOffset>-110017</wp:posOffset>
                  </wp:positionH>
                  <wp:positionV relativeFrom="paragraph">
                    <wp:posOffset>1733529</wp:posOffset>
                  </wp:positionV>
                  <wp:extent cx="2360679" cy="2643702"/>
                  <wp:effectExtent l="0" t="0" r="1905" b="4445"/>
                  <wp:wrapNone/>
                  <wp:docPr id="3" name="Afbeelding 3" descr="Afbeelding met sport, atletiekwedstrijd, tennis, buitenshuis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sport, atletiekwedstrijd, tennis, buitenshuis&#10;&#10;Door AI gegenereerde inhoud is mogelijk onjuist.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5" t="14446" r="14913" b="38803"/>
                          <a:stretch/>
                        </pic:blipFill>
                        <pic:spPr bwMode="auto">
                          <a:xfrm>
                            <a:off x="0" y="0"/>
                            <a:ext cx="2360679" cy="264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5736E7" w14:textId="6A5D23A2" w:rsidR="00CE6104" w:rsidRPr="0006568A" w:rsidRDefault="00CE6104" w:rsidP="0006568A"/>
    <w:sectPr w:rsidR="00CE6104" w:rsidRPr="0006568A" w:rsidSect="00C671CC">
      <w:pgSz w:w="11906" w:h="16838" w:code="9"/>
      <w:pgMar w:top="720" w:right="1008" w:bottom="720" w:left="1008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E5EFA" w14:textId="77777777" w:rsidR="00B10EF9" w:rsidRDefault="00B10EF9" w:rsidP="009129A0">
      <w:r>
        <w:separator/>
      </w:r>
    </w:p>
  </w:endnote>
  <w:endnote w:type="continuationSeparator" w:id="0">
    <w:p w14:paraId="320E33CF" w14:textId="77777777" w:rsidR="00B10EF9" w:rsidRDefault="00B10EF9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08C6FF-6518-46EB-95FE-E7DE380FA8D7}"/>
    <w:embedBold r:id="rId2" w:fontKey="{D565EFA5-252A-4A83-A9E3-BB4F3D7934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C7589BA-EC30-4739-B5AA-3F98ECEE74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7CBC263-6A9C-431E-90D1-21D40CFE6C6C}"/>
    <w:embedBold r:id="rId5" w:fontKey="{3537E9BD-E627-4A77-AC96-6E7E73F417AA}"/>
    <w:embedItalic r:id="rId6" w:fontKey="{A7C4D06E-DCBC-4B91-889F-3E3AD76E739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9EE29D5-6B0A-45FF-A965-586DDA340B6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20B24" w14:textId="77777777" w:rsidR="00B10EF9" w:rsidRDefault="00B10EF9" w:rsidP="009129A0">
      <w:r>
        <w:separator/>
      </w:r>
    </w:p>
  </w:footnote>
  <w:footnote w:type="continuationSeparator" w:id="0">
    <w:p w14:paraId="39922160" w14:textId="77777777" w:rsidR="00B10EF9" w:rsidRDefault="00B10EF9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34000359">
    <w:abstractNumId w:val="12"/>
  </w:num>
  <w:num w:numId="2" w16cid:durableId="877593619">
    <w:abstractNumId w:val="8"/>
  </w:num>
  <w:num w:numId="3" w16cid:durableId="1490756147">
    <w:abstractNumId w:val="16"/>
  </w:num>
  <w:num w:numId="4" w16cid:durableId="325478510">
    <w:abstractNumId w:val="13"/>
  </w:num>
  <w:num w:numId="5" w16cid:durableId="154339565">
    <w:abstractNumId w:val="14"/>
  </w:num>
  <w:num w:numId="6" w16cid:durableId="1032531444">
    <w:abstractNumId w:val="20"/>
  </w:num>
  <w:num w:numId="7" w16cid:durableId="27343596">
    <w:abstractNumId w:val="7"/>
  </w:num>
  <w:num w:numId="8" w16cid:durableId="2077825468">
    <w:abstractNumId w:val="11"/>
  </w:num>
  <w:num w:numId="9" w16cid:durableId="1698000136">
    <w:abstractNumId w:val="18"/>
  </w:num>
  <w:num w:numId="10" w16cid:durableId="1626541042">
    <w:abstractNumId w:val="2"/>
  </w:num>
  <w:num w:numId="11" w16cid:durableId="876284016">
    <w:abstractNumId w:val="6"/>
  </w:num>
  <w:num w:numId="12" w16cid:durableId="2075078953">
    <w:abstractNumId w:val="1"/>
  </w:num>
  <w:num w:numId="13" w16cid:durableId="181864402">
    <w:abstractNumId w:val="3"/>
  </w:num>
  <w:num w:numId="14" w16cid:durableId="1233084128">
    <w:abstractNumId w:val="10"/>
  </w:num>
  <w:num w:numId="15" w16cid:durableId="1242640983">
    <w:abstractNumId w:val="9"/>
  </w:num>
  <w:num w:numId="16" w16cid:durableId="1808668297">
    <w:abstractNumId w:val="17"/>
  </w:num>
  <w:num w:numId="17" w16cid:durableId="1115173655">
    <w:abstractNumId w:val="4"/>
  </w:num>
  <w:num w:numId="18" w16cid:durableId="1145390186">
    <w:abstractNumId w:val="22"/>
  </w:num>
  <w:num w:numId="19" w16cid:durableId="221529201">
    <w:abstractNumId w:val="19"/>
  </w:num>
  <w:num w:numId="20" w16cid:durableId="645278999">
    <w:abstractNumId w:val="15"/>
  </w:num>
  <w:num w:numId="21" w16cid:durableId="1271937535">
    <w:abstractNumId w:val="21"/>
  </w:num>
  <w:num w:numId="22" w16cid:durableId="1648825048">
    <w:abstractNumId w:val="5"/>
  </w:num>
  <w:num w:numId="23" w16cid:durableId="937520032">
    <w:abstractNumId w:val="0"/>
  </w:num>
  <w:num w:numId="24" w16cid:durableId="189531473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5D"/>
    <w:rsid w:val="00052382"/>
    <w:rsid w:val="0006568A"/>
    <w:rsid w:val="00076F0F"/>
    <w:rsid w:val="00084253"/>
    <w:rsid w:val="00084635"/>
    <w:rsid w:val="000D1F49"/>
    <w:rsid w:val="000E4703"/>
    <w:rsid w:val="000E6867"/>
    <w:rsid w:val="001037AA"/>
    <w:rsid w:val="00135316"/>
    <w:rsid w:val="001727CA"/>
    <w:rsid w:val="002C56E6"/>
    <w:rsid w:val="002E4AFC"/>
    <w:rsid w:val="002F2708"/>
    <w:rsid w:val="003013AD"/>
    <w:rsid w:val="00361E11"/>
    <w:rsid w:val="00366E75"/>
    <w:rsid w:val="003F0847"/>
    <w:rsid w:val="0040090B"/>
    <w:rsid w:val="00447D16"/>
    <w:rsid w:val="0046302A"/>
    <w:rsid w:val="00487D2D"/>
    <w:rsid w:val="004D5D62"/>
    <w:rsid w:val="004F6415"/>
    <w:rsid w:val="005112D0"/>
    <w:rsid w:val="00577E06"/>
    <w:rsid w:val="005A3BF7"/>
    <w:rsid w:val="005F2035"/>
    <w:rsid w:val="005F7990"/>
    <w:rsid w:val="00635B84"/>
    <w:rsid w:val="0063739C"/>
    <w:rsid w:val="00646300"/>
    <w:rsid w:val="00651B88"/>
    <w:rsid w:val="00736BCC"/>
    <w:rsid w:val="00770F25"/>
    <w:rsid w:val="007A35A8"/>
    <w:rsid w:val="007B0A85"/>
    <w:rsid w:val="007C6A52"/>
    <w:rsid w:val="0080768B"/>
    <w:rsid w:val="0082043E"/>
    <w:rsid w:val="008311CD"/>
    <w:rsid w:val="008B7188"/>
    <w:rsid w:val="008E203A"/>
    <w:rsid w:val="0091229C"/>
    <w:rsid w:val="009129A0"/>
    <w:rsid w:val="00933018"/>
    <w:rsid w:val="00940E73"/>
    <w:rsid w:val="0098597D"/>
    <w:rsid w:val="009A275D"/>
    <w:rsid w:val="009B15B0"/>
    <w:rsid w:val="009F619A"/>
    <w:rsid w:val="009F6DDE"/>
    <w:rsid w:val="00A370A8"/>
    <w:rsid w:val="00B10EF9"/>
    <w:rsid w:val="00B83307"/>
    <w:rsid w:val="00B933F2"/>
    <w:rsid w:val="00BD4753"/>
    <w:rsid w:val="00BD5CB1"/>
    <w:rsid w:val="00BE62EE"/>
    <w:rsid w:val="00C003BA"/>
    <w:rsid w:val="00C24813"/>
    <w:rsid w:val="00C46878"/>
    <w:rsid w:val="00C671CC"/>
    <w:rsid w:val="00CB4A51"/>
    <w:rsid w:val="00CD4532"/>
    <w:rsid w:val="00CD47B0"/>
    <w:rsid w:val="00CE6104"/>
    <w:rsid w:val="00CE7918"/>
    <w:rsid w:val="00CF6A91"/>
    <w:rsid w:val="00D16163"/>
    <w:rsid w:val="00DB3FAD"/>
    <w:rsid w:val="00DC4566"/>
    <w:rsid w:val="00E61C09"/>
    <w:rsid w:val="00E82B08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34D8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Kop1">
    <w:name w:val="heading 1"/>
    <w:basedOn w:val="Standaard"/>
    <w:next w:val="Standaard"/>
    <w:link w:val="Kop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Plattetekst">
    <w:name w:val="Body Text"/>
    <w:basedOn w:val="Standaard"/>
    <w:link w:val="PlattetekstChar"/>
    <w:uiPriority w:val="1"/>
    <w:semiHidden/>
    <w:rsid w:val="002E4AFC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Kop2Char">
    <w:name w:val="Kop 2 Char"/>
    <w:basedOn w:val="Standaardalinea-lettertype"/>
    <w:link w:val="Kop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umChar">
    <w:name w:val="Datum Char"/>
    <w:basedOn w:val="Standaardalinea-lettertype"/>
    <w:link w:val="Datum"/>
    <w:uiPriority w:val="99"/>
    <w:semiHidden/>
    <w:rsid w:val="002E4AFC"/>
    <w:rPr>
      <w:rFonts w:eastAsia="Times New Roman" w:cs="Georgia"/>
    </w:rPr>
  </w:style>
  <w:style w:type="character" w:customStyle="1" w:styleId="Kop3Char">
    <w:name w:val="Kop 3 Char"/>
    <w:basedOn w:val="Standaardalinea-lettertype"/>
    <w:link w:val="Kop3"/>
    <w:uiPriority w:val="1"/>
    <w:rsid w:val="000D1F49"/>
    <w:rPr>
      <w:b/>
      <w:bCs/>
      <w:color w:val="694A77"/>
      <w:sz w:val="28"/>
      <w:szCs w:val="27"/>
    </w:rPr>
  </w:style>
  <w:style w:type="paragraph" w:customStyle="1" w:styleId="Datums">
    <w:name w:val="Datums"/>
    <w:basedOn w:val="Platteteks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Werkervaring">
    <w:name w:val="Werkervaring"/>
    <w:basedOn w:val="Standaard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Voettekst">
    <w:name w:val="footer"/>
    <w:basedOn w:val="Standaard"/>
    <w:link w:val="Voettekst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E4AFC"/>
    <w:rPr>
      <w:rFonts w:eastAsia="Times New Roman" w:cs="Arial"/>
    </w:rPr>
  </w:style>
  <w:style w:type="paragraph" w:styleId="Koptekst">
    <w:name w:val="header"/>
    <w:basedOn w:val="Standaard"/>
    <w:link w:val="Koptekst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E4AFC"/>
    <w:rPr>
      <w:rFonts w:eastAsia="Times New Roman" w:cs="Arial"/>
    </w:rPr>
  </w:style>
  <w:style w:type="paragraph" w:customStyle="1" w:styleId="Informatie">
    <w:name w:val="Informatie"/>
    <w:basedOn w:val="Plattetekst"/>
    <w:uiPriority w:val="1"/>
    <w:qFormat/>
    <w:rsid w:val="00736BCC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jstopsomteken">
    <w:name w:val="List Bullet"/>
    <w:basedOn w:val="Standaard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jstalinea">
    <w:name w:val="List Paragraph"/>
    <w:basedOn w:val="Standaard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2E4AFC"/>
    <w:rPr>
      <w:color w:val="808080"/>
    </w:rPr>
  </w:style>
  <w:style w:type="character" w:styleId="Zwaar">
    <w:name w:val="Strong"/>
    <w:basedOn w:val="Standaardalinea-lettertype"/>
    <w:uiPriority w:val="22"/>
    <w:semiHidden/>
    <w:qFormat/>
    <w:rsid w:val="002E4AFC"/>
    <w:rPr>
      <w:b/>
      <w:bCs/>
      <w:color w:val="FF7707" w:themeColor="accent2"/>
    </w:rPr>
  </w:style>
  <w:style w:type="table" w:styleId="Tabelraster">
    <w:name w:val="Table Grid"/>
    <w:basedOn w:val="Standaardtabe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linea">
    <w:name w:val="Tabelalinea"/>
    <w:basedOn w:val="Standaard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el">
    <w:name w:val="Title"/>
    <w:basedOn w:val="Plattetekst"/>
    <w:next w:val="Standaard"/>
    <w:link w:val="Titel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ev\AppData\Roaming\Microsoft\Templates\Begeleidende%20brief%20met%20pasfoto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7161E09-BDBB-4E6D-853E-0725C5F15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54DDA8-371E-4040-B21D-2FBA210F84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F38290-F834-4AE6-B472-B0502DE82D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Begeleidende brief met pasfoto</Template>
  <TotalTime>0</TotalTime>
  <Pages>1</Pages>
  <Words>265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2025-10-04T08:29:00Z</dcterms:created>
  <dcterms:modified xsi:type="dcterms:W3CDTF">2025-10-04T10:37:00Z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